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2114" w14:textId="77777777" w:rsidR="00867662" w:rsidRDefault="002F1C4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2F93B" wp14:editId="3BE141C3">
                <wp:simplePos x="0" y="0"/>
                <wp:positionH relativeFrom="column">
                  <wp:posOffset>-167005</wp:posOffset>
                </wp:positionH>
                <wp:positionV relativeFrom="paragraph">
                  <wp:posOffset>6791960</wp:posOffset>
                </wp:positionV>
                <wp:extent cx="5613400" cy="708660"/>
                <wp:effectExtent l="0" t="0" r="0" b="0"/>
                <wp:wrapNone/>
                <wp:docPr id="7406024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555C6" w14:textId="77777777" w:rsidR="000F0468" w:rsidRPr="002F1C47" w:rsidRDefault="002F1C47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  <w:r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Cordialement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,</w:t>
                            </w:r>
                          </w:p>
                          <w:p w14:paraId="7F585B9A" w14:textId="77777777" w:rsidR="000F0468" w:rsidRPr="002F1C47" w:rsidRDefault="00B06E96" w:rsidP="000F0468">
                            <w:pPr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  <w:r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[</w:t>
                            </w:r>
                            <w:r w:rsidR="002F1C47" w:rsidRPr="002F1C47">
                              <w:rPr>
                                <w:rStyle w:val="normaltextrun"/>
                                <w:rFonts w:ascii="Aptos" w:hAnsi="Aptos"/>
                                <w:b/>
                                <w:bCs/>
                                <w:lang w:val="fr-FR"/>
                              </w:rPr>
                              <w:t>nom de l’école / de l’enseignant·e</w:t>
                            </w:r>
                            <w:r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2F93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3.15pt;margin-top:534.8pt;width:442pt;height:55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jjGAIAACw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" filled="f" stroked="f" strokeweight=".5pt">
                <v:textbox>
                  <w:txbxContent>
                    <w:p w14:paraId="3C2555C6" w14:textId="77777777" w:rsidR="000F0468" w:rsidRPr="002F1C47" w:rsidRDefault="002F1C47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  <w:r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Cordialement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,</w:t>
                      </w:r>
                    </w:p>
                    <w:p w14:paraId="7F585B9A" w14:textId="77777777" w:rsidR="000F0468" w:rsidRPr="002F1C47" w:rsidRDefault="00B06E96" w:rsidP="000F0468">
                      <w:pPr>
                        <w:rPr>
                          <w:rFonts w:ascii="Calibri" w:hAnsi="Calibri" w:cs="Calibri"/>
                          <w:lang w:val="fr-FR"/>
                        </w:rPr>
                      </w:pPr>
                      <w:r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[</w:t>
                      </w:r>
                      <w:r w:rsidR="002F1C47" w:rsidRPr="002F1C47">
                        <w:rPr>
                          <w:rStyle w:val="normaltextrun"/>
                          <w:rFonts w:ascii="Aptos" w:hAnsi="Aptos"/>
                          <w:b/>
                          <w:bCs/>
                          <w:lang w:val="fr-FR"/>
                        </w:rPr>
                        <w:t>nom de l’école / de l’enseignant·e</w:t>
                      </w:r>
                      <w:r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562F9" wp14:editId="5FB420DA">
                <wp:simplePos x="0" y="0"/>
                <wp:positionH relativeFrom="column">
                  <wp:posOffset>-172194</wp:posOffset>
                </wp:positionH>
                <wp:positionV relativeFrom="paragraph">
                  <wp:posOffset>1252855</wp:posOffset>
                </wp:positionV>
                <wp:extent cx="5613400" cy="3597910"/>
                <wp:effectExtent l="0" t="0" r="0" b="0"/>
                <wp:wrapNone/>
                <wp:docPr id="87653614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3597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1C0CEA" w14:textId="77777777" w:rsidR="000F0468" w:rsidRPr="002F1C47" w:rsidRDefault="002F1C47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  <w:r w:rsidRPr="002F1C47">
                              <w:rPr>
                                <w:rFonts w:ascii="Aptos" w:hAnsi="Aptos"/>
                                <w:shd w:val="clear" w:color="auto" w:fill="FFFFFF"/>
                                <w:lang w:val="fr-FR"/>
                              </w:rPr>
                              <w:t>Chers parents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,</w:t>
                            </w:r>
                          </w:p>
                          <w:p w14:paraId="6828572E" w14:textId="77777777" w:rsidR="000F0468" w:rsidRPr="002F1C47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</w:p>
                          <w:p w14:paraId="6EA56862" w14:textId="77777777" w:rsidR="000F0468" w:rsidRPr="002F1C47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</w:p>
                          <w:p w14:paraId="5AA26E49" w14:textId="77777777" w:rsidR="000F0468" w:rsidRPr="002F1C47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</w:p>
                          <w:p w14:paraId="246DDBEF" w14:textId="77777777" w:rsidR="000F0468" w:rsidRPr="002F1C47" w:rsidRDefault="002F1C47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Notre école participe à la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b/>
                                <w:bCs/>
                                <w:lang w:val="fr-FR"/>
                              </w:rPr>
                              <w:t>collecte de GSM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br/>
                              <w:t>organisée par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val="fr-FR" w:eastAsia="nl-NL"/>
                                <w14:ligatures w14:val="none"/>
                              </w:rPr>
                              <w:t>GoodPlanet</w:t>
                            </w:r>
                            <w:r w:rsidR="00BF5188" w:rsidRPr="002F1C4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val="fr-FR" w:eastAsia="nl-NL"/>
                                <w14:ligatures w14:val="none"/>
                              </w:rPr>
                              <w:t>, Recupel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238BBF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e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t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val="fr-FR" w:eastAsia="nl-NL"/>
                                <w14:ligatures w14:val="none"/>
                              </w:rPr>
                              <w:t>Proximus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. </w:t>
                            </w:r>
                            <w:r w:rsidRPr="002F1C47"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GoodPlanet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br/>
                            </w:r>
                            <w:r w:rsidRPr="002F1C47"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est une association qui veut rendre le premier pas vers la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br/>
                            </w:r>
                            <w:r w:rsidRPr="002F1C47"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durabilité facile et accessible à toutes et tous, grâce à des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br/>
                            </w:r>
                            <w:r w:rsidRPr="002F1C47"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>projets concrets et une approche positive et éducative.</w:t>
                            </w:r>
                          </w:p>
                          <w:p w14:paraId="259B2B81" w14:textId="77777777" w:rsidR="000F0468" w:rsidRPr="002F1C47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</w:p>
                          <w:p w14:paraId="4CE0B8DF" w14:textId="77777777" w:rsidR="000F0468" w:rsidRPr="002F1C47" w:rsidRDefault="002F1C47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  <w:r w:rsidRPr="002F1C47"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>Vous avez encore d'anciens GSM à la maison que vous n’utilisez plus ? Déposez-les à l’école du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[</w:t>
                            </w:r>
                            <w:r w:rsidRPr="002F1C47">
                              <w:rPr>
                                <w:rFonts w:ascii="Aptos" w:hAnsi="Aptos"/>
                                <w:b/>
                                <w:bCs/>
                                <w:shd w:val="clear" w:color="auto" w:fill="FFFFFF"/>
                                <w:lang w:val="fr-FR"/>
                              </w:rPr>
                              <w:t>date de début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] </w:t>
                            </w:r>
                            <w:r w:rsidRPr="002F1C47">
                              <w:rPr>
                                <w:rFonts w:ascii="Aptos" w:hAnsi="Aptos"/>
                                <w:shd w:val="clear" w:color="auto" w:fill="FFFFFF"/>
                                <w:lang w:val="fr-FR"/>
                              </w:rPr>
                              <w:t>au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[</w:t>
                            </w:r>
                            <w:r w:rsidRPr="002F1C47">
                              <w:rPr>
                                <w:rFonts w:ascii="Aptos" w:hAnsi="Aptos"/>
                                <w:b/>
                                <w:bCs/>
                                <w:shd w:val="clear" w:color="auto" w:fill="FFFFFF"/>
                                <w:lang w:val="fr-FR"/>
                              </w:rPr>
                              <w:t>date de fin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>]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inclus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. 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br/>
                            </w:r>
                            <w:r w:rsidRPr="002F1C47"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>Une boîte de collecte de Recupel se trouve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 [</w:t>
                            </w:r>
                            <w:r w:rsidRPr="002F1C47">
                              <w:rPr>
                                <w:rFonts w:ascii="Aptos" w:hAnsi="Aptos"/>
                                <w:b/>
                                <w:bCs/>
                                <w:shd w:val="clear" w:color="auto" w:fill="FFFFFF"/>
                                <w:lang w:val="fr-FR"/>
                              </w:rPr>
                              <w:t>indiquez l’emplacement ici</w:t>
                            </w:r>
                            <w:r w:rsidR="000F0468" w:rsidRPr="002F1C47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  <w:t xml:space="preserve">]. </w:t>
                            </w:r>
                          </w:p>
                          <w:p w14:paraId="64212803" w14:textId="77777777" w:rsidR="000F0468" w:rsidRPr="002F1C47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</w:p>
                          <w:p w14:paraId="6708F598" w14:textId="77777777" w:rsidR="000F0468" w:rsidRPr="002F1C47" w:rsidRDefault="002F1C47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val="fr-FR" w:eastAsia="nl-NL"/>
                                <w14:ligatures w14:val="none"/>
                              </w:rPr>
                            </w:pP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Grâce à cette action, nous veillons à ce que les </w:t>
                            </w:r>
                            <w:r w:rsidRPr="002F1C47">
                              <w:rPr>
                                <w:rStyle w:val="normaltextrun"/>
                                <w:rFonts w:ascii="Aptos" w:hAnsi="Aptos"/>
                                <w:b/>
                                <w:bCs/>
                                <w:lang w:val="fr-FR"/>
                              </w:rPr>
                              <w:t xml:space="preserve">matériaux précieux soient recyclés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 xml:space="preserve">correctement. En participant à cette collecte, notre école pourra peut-être remporter de 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b/>
                                <w:bCs/>
                                <w:lang w:val="fr-FR"/>
                              </w:rPr>
                              <w:t>beaux cadeaux</w:t>
                            </w:r>
                            <w:r>
                              <w:rPr>
                                <w:rStyle w:val="normaltextrun"/>
                                <w:rFonts w:ascii="Aptos" w:hAnsi="Aptos"/>
                                <w:lang w:val="fr-FR"/>
                              </w:rPr>
                              <w:t>, comme un ordinateur reconditionné ou des chèques-cadeaux pour des manuels scolaires ou du matériel de sport et de loisirs.</w:t>
                            </w:r>
                          </w:p>
                          <w:p w14:paraId="5DC2C7BF" w14:textId="77777777" w:rsidR="000F0468" w:rsidRPr="002F1C47" w:rsidRDefault="000F0468" w:rsidP="000F0468">
                            <w:pPr>
                              <w:rPr>
                                <w:rFonts w:ascii="Calibri" w:hAnsi="Calibri" w:cs="Calibri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562F9" id="_x0000_s1027" type="#_x0000_t202" style="position:absolute;margin-left:-13.55pt;margin-top:98.65pt;width:442pt;height:283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" filled="f" stroked="f" strokeweight=".5pt">
                <v:textbox>
                  <w:txbxContent>
                    <w:p w14:paraId="6D1C0CEA" w14:textId="77777777" w:rsidR="000F0468" w:rsidRPr="002F1C47" w:rsidRDefault="002F1C47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  <w:r w:rsidRPr="002F1C47">
                        <w:rPr>
                          <w:rFonts w:ascii="Aptos" w:hAnsi="Aptos"/>
                          <w:shd w:val="clear" w:color="auto" w:fill="FFFFFF"/>
                          <w:lang w:val="fr-FR"/>
                        </w:rPr>
                        <w:t>Chers parents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,</w:t>
                      </w:r>
                    </w:p>
                    <w:p w14:paraId="6828572E" w14:textId="77777777" w:rsidR="000F0468" w:rsidRPr="002F1C47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</w:p>
                    <w:p w14:paraId="6EA56862" w14:textId="77777777" w:rsidR="000F0468" w:rsidRPr="002F1C47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</w:p>
                    <w:p w14:paraId="5AA26E49" w14:textId="77777777" w:rsidR="000F0468" w:rsidRPr="002F1C47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</w:p>
                    <w:p w14:paraId="246DDBEF" w14:textId="77777777" w:rsidR="000F0468" w:rsidRPr="002F1C47" w:rsidRDefault="002F1C47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Notre école participe à la </w:t>
                      </w:r>
                      <w:r>
                        <w:rPr>
                          <w:rStyle w:val="normaltextrun"/>
                          <w:rFonts w:ascii="Aptos" w:hAnsi="Aptos"/>
                          <w:b/>
                          <w:bCs/>
                          <w:lang w:val="fr-FR"/>
                        </w:rPr>
                        <w:t>collecte de GSM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br/>
                        <w:t>organisée par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 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val="fr-FR" w:eastAsia="nl-NL"/>
                          <w14:ligatures w14:val="none"/>
                        </w:rPr>
                        <w:t>GoodPlanet</w:t>
                      </w:r>
                      <w:r w:rsidR="00BF5188" w:rsidRPr="002F1C47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val="fr-FR" w:eastAsia="nl-NL"/>
                          <w14:ligatures w14:val="none"/>
                        </w:rPr>
                        <w:t>, Recupel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238BBF"/>
                          <w:kern w:val="0"/>
                          <w:lang w:val="fr-FR" w:eastAsia="nl-NL"/>
                          <w14:ligatures w14:val="none"/>
                        </w:rPr>
                        <w:t xml:space="preserve"> 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e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t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 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val="fr-FR" w:eastAsia="nl-NL"/>
                          <w14:ligatures w14:val="none"/>
                        </w:rPr>
                        <w:t>Proximus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. </w:t>
                      </w:r>
                      <w:r w:rsidRPr="002F1C47"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GoodPlanet 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br/>
                      </w:r>
                      <w:r w:rsidRPr="002F1C47"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est une association qui veut rendre le premier pas vers la 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br/>
                      </w:r>
                      <w:r w:rsidRPr="002F1C47"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durabilité facile et accessible à toutes et tous, grâce à des 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br/>
                      </w:r>
                      <w:r w:rsidRPr="002F1C47">
                        <w:rPr>
                          <w:rStyle w:val="normaltextrun"/>
                          <w:rFonts w:ascii="Aptos" w:hAnsi="Aptos"/>
                          <w:lang w:val="fr-FR"/>
                        </w:rPr>
                        <w:t>projets concrets et une approche positive et éducative.</w:t>
                      </w:r>
                    </w:p>
                    <w:p w14:paraId="259B2B81" w14:textId="77777777" w:rsidR="000F0468" w:rsidRPr="002F1C47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</w:p>
                    <w:p w14:paraId="4CE0B8DF" w14:textId="77777777" w:rsidR="000F0468" w:rsidRPr="002F1C47" w:rsidRDefault="002F1C47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  <w:r w:rsidRPr="002F1C47">
                        <w:rPr>
                          <w:rStyle w:val="normaltextrun"/>
                          <w:rFonts w:ascii="Aptos" w:hAnsi="Aptos"/>
                          <w:lang w:val="fr-FR"/>
                        </w:rPr>
                        <w:t>Vous avez encore d'anciens GSM à la maison que vous n’utilisez plus ? Déposez-les à l’école du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 [</w:t>
                      </w:r>
                      <w:r w:rsidRPr="002F1C47">
                        <w:rPr>
                          <w:rFonts w:ascii="Aptos" w:hAnsi="Aptos"/>
                          <w:b/>
                          <w:bCs/>
                          <w:shd w:val="clear" w:color="auto" w:fill="FFFFFF"/>
                          <w:lang w:val="fr-FR"/>
                        </w:rPr>
                        <w:t>date de début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] </w:t>
                      </w:r>
                      <w:r w:rsidRPr="002F1C47">
                        <w:rPr>
                          <w:rFonts w:ascii="Aptos" w:hAnsi="Aptos"/>
                          <w:shd w:val="clear" w:color="auto" w:fill="FFFFFF"/>
                          <w:lang w:val="fr-FR"/>
                        </w:rPr>
                        <w:t>au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 [</w:t>
                      </w:r>
                      <w:r w:rsidRPr="002F1C47">
                        <w:rPr>
                          <w:rFonts w:ascii="Aptos" w:hAnsi="Aptos"/>
                          <w:b/>
                          <w:bCs/>
                          <w:shd w:val="clear" w:color="auto" w:fill="FFFFFF"/>
                          <w:lang w:val="fr-FR"/>
                        </w:rPr>
                        <w:t>date de fin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>]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 inclus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. 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br/>
                      </w:r>
                      <w:r w:rsidRPr="002F1C47">
                        <w:rPr>
                          <w:rStyle w:val="normaltextrun"/>
                          <w:rFonts w:ascii="Aptos" w:hAnsi="Aptos"/>
                          <w:lang w:val="fr-FR"/>
                        </w:rPr>
                        <w:t>Une boîte de collecte de Recupel se trouve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 [</w:t>
                      </w:r>
                      <w:r w:rsidRPr="002F1C47">
                        <w:rPr>
                          <w:rFonts w:ascii="Aptos" w:hAnsi="Aptos"/>
                          <w:b/>
                          <w:bCs/>
                          <w:shd w:val="clear" w:color="auto" w:fill="FFFFFF"/>
                          <w:lang w:val="fr-FR"/>
                        </w:rPr>
                        <w:t>indiquez l’emplacement ici</w:t>
                      </w:r>
                      <w:r w:rsidR="000F0468" w:rsidRPr="002F1C47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  <w:t xml:space="preserve">]. </w:t>
                      </w:r>
                    </w:p>
                    <w:p w14:paraId="64212803" w14:textId="77777777" w:rsidR="000F0468" w:rsidRPr="002F1C47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</w:p>
                    <w:p w14:paraId="6708F598" w14:textId="77777777" w:rsidR="000F0468" w:rsidRPr="002F1C47" w:rsidRDefault="002F1C47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val="fr-FR" w:eastAsia="nl-NL"/>
                          <w14:ligatures w14:val="none"/>
                        </w:rPr>
                      </w:pP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Grâce à cette action, nous veillons à ce que les </w:t>
                      </w:r>
                      <w:r w:rsidRPr="002F1C47">
                        <w:rPr>
                          <w:rStyle w:val="normaltextrun"/>
                          <w:rFonts w:ascii="Aptos" w:hAnsi="Aptos"/>
                          <w:b/>
                          <w:bCs/>
                          <w:lang w:val="fr-FR"/>
                        </w:rPr>
                        <w:t xml:space="preserve">matériaux précieux soient recyclés 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t xml:space="preserve">correctement. En participant à cette collecte, notre école pourra peut-être remporter de </w:t>
                      </w:r>
                      <w:r>
                        <w:rPr>
                          <w:rStyle w:val="normaltextrun"/>
                          <w:rFonts w:ascii="Aptos" w:hAnsi="Aptos"/>
                          <w:b/>
                          <w:bCs/>
                          <w:lang w:val="fr-FR"/>
                        </w:rPr>
                        <w:t>beaux cadeaux</w:t>
                      </w:r>
                      <w:r>
                        <w:rPr>
                          <w:rStyle w:val="normaltextrun"/>
                          <w:rFonts w:ascii="Aptos" w:hAnsi="Aptos"/>
                          <w:lang w:val="fr-FR"/>
                        </w:rPr>
                        <w:t>, comme un ordinateur reconditionné ou des chèques-cadeaux pour des manuels scolaires ou du matériel de sport et de loisirs.</w:t>
                      </w:r>
                    </w:p>
                    <w:p w14:paraId="5DC2C7BF" w14:textId="77777777" w:rsidR="000F0468" w:rsidRPr="002F1C47" w:rsidRDefault="000F0468" w:rsidP="000F0468">
                      <w:pPr>
                        <w:rPr>
                          <w:rFonts w:ascii="Calibri" w:hAnsi="Calibri" w:cs="Calibri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6E9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F914E0" wp14:editId="7C184108">
                <wp:simplePos x="0" y="0"/>
                <wp:positionH relativeFrom="column">
                  <wp:posOffset>-222250</wp:posOffset>
                </wp:positionH>
                <wp:positionV relativeFrom="paragraph">
                  <wp:posOffset>5218077</wp:posOffset>
                </wp:positionV>
                <wp:extent cx="2573867" cy="1298223"/>
                <wp:effectExtent l="0" t="0" r="0" b="0"/>
                <wp:wrapNone/>
                <wp:docPr id="1999840559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867" cy="12982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5ECA9" w14:textId="77777777" w:rsidR="00B06E96" w:rsidRPr="002F1C47" w:rsidRDefault="002F1C47" w:rsidP="00B06E96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fr-FR" w:eastAsia="nl-NL"/>
                                <w14:ligatures w14:val="none"/>
                              </w:rPr>
                            </w:pPr>
                            <w:r w:rsidRPr="002F1C47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fr-FR" w:eastAsia="nl-NL"/>
                                <w14:ligatures w14:val="none"/>
                              </w:rPr>
                              <w:t xml:space="preserve">UN GRAND </w:t>
                            </w:r>
                            <w:r w:rsidRPr="002F1C47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fr-FR" w:eastAsia="nl-NL"/>
                                <w14:ligatures w14:val="none"/>
                              </w:rPr>
                              <w:br/>
                              <w:t xml:space="preserve">MERCI POUR </w:t>
                            </w:r>
                            <w:r w:rsidRPr="002F1C47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fr-FR" w:eastAsia="nl-NL"/>
                                <w14:ligatures w14:val="none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fr-FR" w:eastAsia="nl-NL"/>
                                <w14:ligatures w14:val="none"/>
                              </w:rPr>
                              <w:t>VOTRE AIDE</w:t>
                            </w:r>
                            <w:r w:rsidR="00B06E96" w:rsidRPr="002F1C47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fr-FR" w:eastAsia="nl-NL"/>
                                <w14:ligatures w14:val="none"/>
                              </w:rPr>
                              <w:t>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914E0" id="_x0000_s1028" type="#_x0000_t202" style="position:absolute;margin-left:-17.5pt;margin-top:410.85pt;width:202.65pt;height:10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" filled="f" stroked="f" strokeweight=".5pt">
                <v:textbox>
                  <w:txbxContent>
                    <w:p w14:paraId="05D5ECA9" w14:textId="77777777" w:rsidR="00B06E96" w:rsidRPr="002F1C47" w:rsidRDefault="002F1C47" w:rsidP="00B06E96">
                      <w:pPr>
                        <w:jc w:val="center"/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val="fr-FR" w:eastAsia="nl-NL"/>
                          <w14:ligatures w14:val="none"/>
                        </w:rPr>
                      </w:pPr>
                      <w:r w:rsidRPr="002F1C47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val="fr-FR" w:eastAsia="nl-NL"/>
                          <w14:ligatures w14:val="none"/>
                        </w:rPr>
                        <w:t xml:space="preserve">UN GRAND </w:t>
                      </w:r>
                      <w:r w:rsidRPr="002F1C47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val="fr-FR" w:eastAsia="nl-NL"/>
                          <w14:ligatures w14:val="none"/>
                        </w:rPr>
                        <w:br/>
                        <w:t xml:space="preserve">MERCI POUR </w:t>
                      </w:r>
                      <w:r w:rsidRPr="002F1C47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val="fr-FR" w:eastAsia="nl-NL"/>
                          <w14:ligatures w14:val="none"/>
                        </w:rPr>
                        <w:br/>
                      </w:r>
                      <w:r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val="fr-FR" w:eastAsia="nl-NL"/>
                          <w14:ligatures w14:val="none"/>
                        </w:rPr>
                        <w:t>VOTRE AIDE</w:t>
                      </w:r>
                      <w:r w:rsidR="00B06E96" w:rsidRPr="002F1C47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val="fr-FR" w:eastAsia="nl-NL"/>
                          <w14:ligatures w14:val="none"/>
                        </w:rPr>
                        <w:t> 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7662" w:rsidSect="000F0468">
      <w:headerReference w:type="default" r:id="rId9"/>
      <w:pgSz w:w="11906" w:h="16838"/>
      <w:pgMar w:top="27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5669" w14:textId="77777777" w:rsidR="00FA0428" w:rsidRDefault="00FA0428" w:rsidP="000F0468">
      <w:r>
        <w:separator/>
      </w:r>
    </w:p>
  </w:endnote>
  <w:endnote w:type="continuationSeparator" w:id="0">
    <w:p w14:paraId="04CC6493" w14:textId="77777777" w:rsidR="00FA0428" w:rsidRDefault="00FA0428" w:rsidP="000F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0BD33" w14:textId="77777777" w:rsidR="00FA0428" w:rsidRDefault="00FA0428" w:rsidP="000F0468">
      <w:r>
        <w:separator/>
      </w:r>
    </w:p>
  </w:footnote>
  <w:footnote w:type="continuationSeparator" w:id="0">
    <w:p w14:paraId="1BE1CC3E" w14:textId="77777777" w:rsidR="00FA0428" w:rsidRDefault="00FA0428" w:rsidP="000F0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BC5B4" w14:textId="77777777" w:rsidR="000F0468" w:rsidRDefault="000F046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3C466F" wp14:editId="1D77704E">
          <wp:simplePos x="0" y="0"/>
          <wp:positionH relativeFrom="column">
            <wp:posOffset>-887095</wp:posOffset>
          </wp:positionH>
          <wp:positionV relativeFrom="paragraph">
            <wp:posOffset>-424180</wp:posOffset>
          </wp:positionV>
          <wp:extent cx="7535683" cy="10651276"/>
          <wp:effectExtent l="0" t="0" r="0" b="4445"/>
          <wp:wrapNone/>
          <wp:docPr id="83269235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692354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683" cy="10651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1A"/>
    <w:rsid w:val="000F0468"/>
    <w:rsid w:val="002F1C47"/>
    <w:rsid w:val="003A3CAF"/>
    <w:rsid w:val="003A4A4F"/>
    <w:rsid w:val="00431E22"/>
    <w:rsid w:val="004F33AF"/>
    <w:rsid w:val="00556C39"/>
    <w:rsid w:val="005C3B4B"/>
    <w:rsid w:val="00601CCD"/>
    <w:rsid w:val="00605C4F"/>
    <w:rsid w:val="006B3855"/>
    <w:rsid w:val="006E75D9"/>
    <w:rsid w:val="00724158"/>
    <w:rsid w:val="008432C2"/>
    <w:rsid w:val="00867662"/>
    <w:rsid w:val="00880376"/>
    <w:rsid w:val="00885F12"/>
    <w:rsid w:val="00A21E6E"/>
    <w:rsid w:val="00AA4321"/>
    <w:rsid w:val="00B06E96"/>
    <w:rsid w:val="00B12D9E"/>
    <w:rsid w:val="00B22CD8"/>
    <w:rsid w:val="00BF5188"/>
    <w:rsid w:val="00CF16C5"/>
    <w:rsid w:val="00D40F05"/>
    <w:rsid w:val="00F21A82"/>
    <w:rsid w:val="00F71C1A"/>
    <w:rsid w:val="00FA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75924"/>
  <w15:chartTrackingRefBased/>
  <w15:docId w15:val="{1C4E229A-4164-416F-A020-D53536B5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6E96"/>
  </w:style>
  <w:style w:type="paragraph" w:styleId="Kop1">
    <w:name w:val="heading 1"/>
    <w:basedOn w:val="Standaard"/>
    <w:next w:val="Standaard"/>
    <w:link w:val="Kop1Char"/>
    <w:uiPriority w:val="9"/>
    <w:qFormat/>
    <w:rsid w:val="000F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0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0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0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0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0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0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0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0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0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0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046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046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046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046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046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04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0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04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0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0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046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046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046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0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046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046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F046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F0468"/>
  </w:style>
  <w:style w:type="paragraph" w:styleId="Voettekst">
    <w:name w:val="footer"/>
    <w:basedOn w:val="Standaard"/>
    <w:link w:val="VoettekstChar"/>
    <w:uiPriority w:val="99"/>
    <w:unhideWhenUsed/>
    <w:rsid w:val="000F04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F0468"/>
  </w:style>
  <w:style w:type="paragraph" w:customStyle="1" w:styleId="28usra">
    <w:name w:val="_28usra"/>
    <w:basedOn w:val="Standaard"/>
    <w:rsid w:val="000F04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agcmg">
    <w:name w:val="a_gcmg"/>
    <w:basedOn w:val="Standaardalinea-lettertype"/>
    <w:rsid w:val="000F0468"/>
  </w:style>
  <w:style w:type="character" w:customStyle="1" w:styleId="apple-converted-space">
    <w:name w:val="apple-converted-space"/>
    <w:basedOn w:val="Standaardalinea-lettertype"/>
    <w:rsid w:val="000F0468"/>
  </w:style>
  <w:style w:type="character" w:customStyle="1" w:styleId="normaltextrun">
    <w:name w:val="normaltextrun"/>
    <w:basedOn w:val="Standaardalinea-lettertype"/>
    <w:rsid w:val="002F1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-D\Bureaublad\Updates\Update-sep-2026\gsm-inzameling\Bxl-FR\04_Lettre-aux-parents-CHAMPS-A-COMPLETER-collecte-de-gsm-BRU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9bae5-3954-4fc6-b5c7-a632e027fd35" xsi:nil="true"/>
    <lcf76f155ced4ddcb4097134ff3c332f xmlns="4f5ea12e-8780-4036-ab94-ee1e9cf0c8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494674D56854F8ADE22B1FCAC9B97" ma:contentTypeVersion="" ma:contentTypeDescription="Create a new document." ma:contentTypeScope="" ma:versionID="4a8c998b9819b7cf88a6413fdfdf5cd7">
  <xsd:schema xmlns:xsd="http://www.w3.org/2001/XMLSchema" xmlns:xs="http://www.w3.org/2001/XMLSchema" xmlns:p="http://schemas.microsoft.com/office/2006/metadata/properties" xmlns:ns2="4f5ea12e-8780-4036-ab94-ee1e9cf0c88c" xmlns:ns3="ab79bae5-3954-4fc6-b5c7-a632e027fd35" targetNamespace="http://schemas.microsoft.com/office/2006/metadata/properties" ma:root="true" ma:fieldsID="c6c240d5bcc02d74e4e9fffe660208f7" ns2:_="" ns3:_="">
    <xsd:import namespace="4f5ea12e-8780-4036-ab94-ee1e9cf0c88c"/>
    <xsd:import namespace="ab79bae5-3954-4fc6-b5c7-a632e027f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ea12e-8780-4036-ab94-ee1e9cf0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a3c89c-c0ec-4e0b-b889-34b805f3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9bae5-3954-4fc6-b5c7-a632e027f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c16af4-8c6c-4830-a835-9433c63c49e6}" ma:internalName="TaxCatchAll" ma:showField="CatchAllData" ma:web="ab79bae5-3954-4fc6-b5c7-a632e027f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FD00A-4A0B-42C1-BCEB-2954E0EE723E}">
  <ds:schemaRefs>
    <ds:schemaRef ds:uri="http://schemas.microsoft.com/office/2006/metadata/properties"/>
    <ds:schemaRef ds:uri="http://schemas.microsoft.com/office/infopath/2007/PartnerControls"/>
    <ds:schemaRef ds:uri="ab79bae5-3954-4fc6-b5c7-a632e027fd35"/>
    <ds:schemaRef ds:uri="4f5ea12e-8780-4036-ab94-ee1e9cf0c88c"/>
  </ds:schemaRefs>
</ds:datastoreItem>
</file>

<file path=customXml/itemProps2.xml><?xml version="1.0" encoding="utf-8"?>
<ds:datastoreItem xmlns:ds="http://schemas.openxmlformats.org/officeDocument/2006/customXml" ds:itemID="{C3FE6B69-A218-4008-8A3B-8EF89C993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C99D0-3C2A-4442-AA6E-87362AA94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ea12e-8780-4036-ab94-ee1e9cf0c88c"/>
    <ds:schemaRef ds:uri="ab79bae5-3954-4fc6-b5c7-a632e027f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04_Lettre-aux-parents-CHAMPS-A-COMPLETER-collecte-de-gsm-BRU.dotx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Verleije | GoodPlanet Belgium</dc:creator>
  <cp:keywords/>
  <dc:description/>
  <cp:lastModifiedBy>Luc Verleije | GoodPlanet Belgium</cp:lastModifiedBy>
  <cp:revision>1</cp:revision>
  <dcterms:created xsi:type="dcterms:W3CDTF">2026-10-27T15:16:00Z</dcterms:created>
  <dcterms:modified xsi:type="dcterms:W3CDTF">2026-10-27T15:17:00Z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0x010100BFA494674D56854F8ADE22B1FCAC9B97</vt:lpwstr>
  </property>
</Properties>
</file>